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21"/>
        <w:gridCol w:w="1704"/>
        <w:gridCol w:w="1843"/>
        <w:gridCol w:w="1134"/>
        <w:gridCol w:w="1939"/>
      </w:tblGrid>
      <w:tr w:rsidR="0090596C" w:rsidRPr="00EE64E5" w14:paraId="049C0CC1" w14:textId="77777777" w:rsidTr="00B341BD">
        <w:tc>
          <w:tcPr>
            <w:tcW w:w="5000" w:type="pct"/>
            <w:gridSpan w:val="6"/>
            <w:shd w:val="clear" w:color="auto" w:fill="731F1C" w:themeFill="accent5"/>
          </w:tcPr>
          <w:p w14:paraId="4E53EC46" w14:textId="271408C6" w:rsidR="00650259" w:rsidRPr="00EE64E5" w:rsidRDefault="00B341BD" w:rsidP="0090596C">
            <w:pPr>
              <w:pStyle w:val="Titre1"/>
              <w:outlineLvl w:val="0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Propriétaire du chien</w:t>
            </w:r>
          </w:p>
        </w:tc>
      </w:tr>
      <w:tr w:rsidR="00650259" w:rsidRPr="00EE64E5" w14:paraId="5B374275" w14:textId="77777777" w:rsidTr="00EE64E5">
        <w:tc>
          <w:tcPr>
            <w:tcW w:w="1100" w:type="pct"/>
            <w:vAlign w:val="bottom"/>
          </w:tcPr>
          <w:p w14:paraId="71A1FAFD" w14:textId="4B00FD12" w:rsidR="00650259" w:rsidRPr="00EE64E5" w:rsidRDefault="00B341BD" w:rsidP="00B341BD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Nom</w:t>
            </w:r>
          </w:p>
        </w:tc>
        <w:tc>
          <w:tcPr>
            <w:tcW w:w="3900" w:type="pct"/>
            <w:gridSpan w:val="5"/>
            <w:tcBorders>
              <w:bottom w:val="single" w:sz="4" w:space="0" w:color="auto"/>
            </w:tcBorders>
            <w:vAlign w:val="bottom"/>
          </w:tcPr>
          <w:p w14:paraId="6E26A28F" w14:textId="0FEE5CD8" w:rsidR="00650259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</w:tr>
      <w:tr w:rsidR="00650259" w:rsidRPr="00EE64E5" w14:paraId="0E63B6FF" w14:textId="77777777" w:rsidTr="00EE64E5">
        <w:tc>
          <w:tcPr>
            <w:tcW w:w="1100" w:type="pct"/>
            <w:vAlign w:val="bottom"/>
          </w:tcPr>
          <w:p w14:paraId="71FD5BBE" w14:textId="1188B057" w:rsidR="00650259" w:rsidRPr="00EE64E5" w:rsidRDefault="00B341BD" w:rsidP="00B341BD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Si mineur</w:t>
            </w:r>
          </w:p>
        </w:tc>
        <w:tc>
          <w:tcPr>
            <w:tcW w:w="3900" w:type="pct"/>
            <w:gridSpan w:val="5"/>
            <w:tcBorders>
              <w:bottom w:val="single" w:sz="4" w:space="0" w:color="auto"/>
            </w:tcBorders>
            <w:vAlign w:val="bottom"/>
          </w:tcPr>
          <w:p w14:paraId="1FB56EAD" w14:textId="33F291FF" w:rsidR="00650259" w:rsidRPr="00EE64E5" w:rsidRDefault="00B341BD" w:rsidP="00EE64E5">
            <w:pPr>
              <w:tabs>
                <w:tab w:val="left" w:pos="3287"/>
              </w:tabs>
              <w:spacing w:before="120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Nom :</w:t>
            </w:r>
            <w:r w:rsidR="00696AEA">
              <w:rPr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="00696AEA">
              <w:rPr>
                <w:sz w:val="24"/>
                <w:szCs w:val="24"/>
              </w:rPr>
              <w:instrText xml:space="preserve"> FORMTEXT </w:instrText>
            </w:r>
            <w:r w:rsidR="00696AEA">
              <w:rPr>
                <w:sz w:val="24"/>
                <w:szCs w:val="24"/>
              </w:rPr>
            </w:r>
            <w:r w:rsidR="00696AEA">
              <w:rPr>
                <w:sz w:val="24"/>
                <w:szCs w:val="24"/>
              </w:rPr>
              <w:fldChar w:fldCharType="separate"/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sz w:val="24"/>
                <w:szCs w:val="24"/>
              </w:rPr>
              <w:fldChar w:fldCharType="end"/>
            </w:r>
            <w:bookmarkEnd w:id="1"/>
            <w:r w:rsidRPr="00EE64E5">
              <w:rPr>
                <w:sz w:val="24"/>
                <w:szCs w:val="24"/>
              </w:rPr>
              <w:tab/>
              <w:t>Date naissance</w:t>
            </w:r>
            <w:r w:rsidR="00696AEA">
              <w:rPr>
                <w:sz w:val="24"/>
                <w:szCs w:val="24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="00696AEA">
              <w:rPr>
                <w:sz w:val="24"/>
                <w:szCs w:val="24"/>
              </w:rPr>
              <w:instrText xml:space="preserve"> FORMTEXT </w:instrText>
            </w:r>
            <w:r w:rsidR="00696AEA">
              <w:rPr>
                <w:sz w:val="24"/>
                <w:szCs w:val="24"/>
              </w:rPr>
            </w:r>
            <w:r w:rsidR="00696AEA">
              <w:rPr>
                <w:sz w:val="24"/>
                <w:szCs w:val="24"/>
              </w:rPr>
              <w:fldChar w:fldCharType="separate"/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noProof/>
                <w:sz w:val="24"/>
                <w:szCs w:val="24"/>
              </w:rPr>
              <w:t> </w:t>
            </w:r>
            <w:r w:rsidR="00696AEA">
              <w:rPr>
                <w:sz w:val="24"/>
                <w:szCs w:val="24"/>
              </w:rPr>
              <w:fldChar w:fldCharType="end"/>
            </w:r>
            <w:bookmarkEnd w:id="2"/>
          </w:p>
        </w:tc>
      </w:tr>
      <w:tr w:rsidR="00650259" w:rsidRPr="00EE64E5" w14:paraId="5A2669D8" w14:textId="77777777" w:rsidTr="00EE64E5">
        <w:sdt>
          <w:sdtPr>
            <w:rPr>
              <w:sz w:val="24"/>
              <w:szCs w:val="24"/>
            </w:rPr>
            <w:id w:val="572943512"/>
            <w:placeholder>
              <w:docPart w:val="92113A6C723D4C31875F6934A3F951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0" w:type="pct"/>
                <w:vAlign w:val="bottom"/>
              </w:tcPr>
              <w:p w14:paraId="76EC3A57" w14:textId="77777777" w:rsidR="00650259" w:rsidRPr="00EE64E5" w:rsidRDefault="0090596C" w:rsidP="00B341BD">
                <w:pPr>
                  <w:pStyle w:val="Retraitnormal"/>
                  <w:ind w:left="34"/>
                  <w:rPr>
                    <w:sz w:val="24"/>
                    <w:szCs w:val="24"/>
                  </w:rPr>
                </w:pPr>
                <w:r w:rsidRPr="00EE64E5">
                  <w:rPr>
                    <w:sz w:val="24"/>
                    <w:szCs w:val="24"/>
                    <w:lang w:bidi="fr-FR"/>
                  </w:rPr>
                  <w:t>Adresse</w:t>
                </w:r>
              </w:p>
            </w:tc>
          </w:sdtContent>
        </w:sdt>
        <w:tc>
          <w:tcPr>
            <w:tcW w:w="3900" w:type="pct"/>
            <w:gridSpan w:val="5"/>
            <w:tcBorders>
              <w:bottom w:val="single" w:sz="4" w:space="0" w:color="auto"/>
            </w:tcBorders>
            <w:vAlign w:val="bottom"/>
          </w:tcPr>
          <w:p w14:paraId="5F87070D" w14:textId="7A721D49" w:rsidR="00650259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"/>
          </w:p>
        </w:tc>
      </w:tr>
      <w:tr w:rsidR="0086353C" w:rsidRPr="00EE64E5" w14:paraId="65A54296" w14:textId="77777777" w:rsidTr="00EE64E5">
        <w:tc>
          <w:tcPr>
            <w:tcW w:w="1100" w:type="pct"/>
            <w:vAlign w:val="bottom"/>
          </w:tcPr>
          <w:p w14:paraId="2F2424F5" w14:textId="20E6D365" w:rsidR="0086353C" w:rsidRPr="00EE64E5" w:rsidRDefault="0086353C" w:rsidP="00B341BD">
            <w:pPr>
              <w:pStyle w:val="Retraitnormal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Ville/code postal</w:t>
            </w:r>
          </w:p>
        </w:tc>
        <w:tc>
          <w:tcPr>
            <w:tcW w:w="3900" w:type="pct"/>
            <w:gridSpan w:val="5"/>
            <w:tcBorders>
              <w:bottom w:val="single" w:sz="4" w:space="0" w:color="auto"/>
            </w:tcBorders>
            <w:vAlign w:val="bottom"/>
          </w:tcPr>
          <w:p w14:paraId="18AAA5BF" w14:textId="6729EE82" w:rsidR="0086353C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86353C" w:rsidRPr="00EE64E5" w14:paraId="7B5D49CF" w14:textId="77777777" w:rsidTr="00EE64E5">
        <w:tc>
          <w:tcPr>
            <w:tcW w:w="1100" w:type="pct"/>
            <w:vAlign w:val="bottom"/>
          </w:tcPr>
          <w:p w14:paraId="49E7273D" w14:textId="2445483D" w:rsidR="0086353C" w:rsidRPr="00EE64E5" w:rsidRDefault="0086353C" w:rsidP="00B341BD">
            <w:pPr>
              <w:pStyle w:val="Retraitnormal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Téléphone</w:t>
            </w:r>
          </w:p>
        </w:tc>
        <w:tc>
          <w:tcPr>
            <w:tcW w:w="3900" w:type="pct"/>
            <w:gridSpan w:val="5"/>
            <w:tcBorders>
              <w:bottom w:val="single" w:sz="4" w:space="0" w:color="auto"/>
            </w:tcBorders>
            <w:vAlign w:val="bottom"/>
          </w:tcPr>
          <w:p w14:paraId="43D91DE9" w14:textId="7B23D1E5" w:rsidR="0086353C" w:rsidRPr="00EE64E5" w:rsidRDefault="00696AEA" w:rsidP="0086353C">
            <w:pPr>
              <w:tabs>
                <w:tab w:val="left" w:pos="3096"/>
              </w:tabs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5" w:name="Texte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  <w:r w:rsidR="0086353C">
              <w:rPr>
                <w:sz w:val="24"/>
                <w:szCs w:val="24"/>
              </w:rPr>
              <w:tab/>
              <w:t>Cellulaire</w:t>
            </w:r>
            <w:r>
              <w:rPr>
                <w:sz w:val="24"/>
                <w:szCs w:val="24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6" w:name="Texte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86353C" w:rsidRPr="00EE64E5" w14:paraId="2C1EC7A2" w14:textId="77777777" w:rsidTr="00EE64E5">
        <w:tc>
          <w:tcPr>
            <w:tcW w:w="1100" w:type="pct"/>
            <w:vAlign w:val="bottom"/>
          </w:tcPr>
          <w:p w14:paraId="26D8766F" w14:textId="7257BC61" w:rsidR="0086353C" w:rsidRDefault="0086353C" w:rsidP="00B341BD">
            <w:pPr>
              <w:pStyle w:val="Retraitnormal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Courriel</w:t>
            </w:r>
          </w:p>
        </w:tc>
        <w:tc>
          <w:tcPr>
            <w:tcW w:w="3900" w:type="pct"/>
            <w:gridSpan w:val="5"/>
            <w:tcBorders>
              <w:bottom w:val="single" w:sz="4" w:space="0" w:color="auto"/>
            </w:tcBorders>
            <w:vAlign w:val="bottom"/>
          </w:tcPr>
          <w:p w14:paraId="59444BDA" w14:textId="22C605DC" w:rsidR="0086353C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650259" w:rsidRPr="00EE64E5" w14:paraId="318D932E" w14:textId="77777777" w:rsidTr="00B341BD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7E7C56D" w14:textId="77777777" w:rsidR="00650259" w:rsidRPr="00EE64E5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EE64E5" w14:paraId="7AA17ED9" w14:textId="77777777" w:rsidTr="00B341BD">
        <w:tc>
          <w:tcPr>
            <w:tcW w:w="5000" w:type="pct"/>
            <w:gridSpan w:val="6"/>
            <w:shd w:val="clear" w:color="auto" w:fill="731F1C" w:themeFill="accent5"/>
          </w:tcPr>
          <w:p w14:paraId="1F542879" w14:textId="063DAD18" w:rsidR="00650259" w:rsidRPr="00EE64E5" w:rsidRDefault="00B341BD" w:rsidP="0090596C">
            <w:pPr>
              <w:pStyle w:val="Titre1"/>
              <w:outlineLvl w:val="0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Information concernant le chien</w:t>
            </w:r>
          </w:p>
        </w:tc>
      </w:tr>
      <w:tr w:rsidR="00650259" w:rsidRPr="00EE64E5" w14:paraId="41C38134" w14:textId="77777777" w:rsidTr="00382E1F">
        <w:tc>
          <w:tcPr>
            <w:tcW w:w="1333" w:type="pct"/>
            <w:gridSpan w:val="2"/>
            <w:vAlign w:val="bottom"/>
          </w:tcPr>
          <w:p w14:paraId="208C4352" w14:textId="1121A55F" w:rsidR="00650259" w:rsidRPr="00EE64E5" w:rsidRDefault="00B341BD" w:rsidP="00B341BD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Nom</w:t>
            </w:r>
          </w:p>
        </w:tc>
        <w:tc>
          <w:tcPr>
            <w:tcW w:w="3667" w:type="pct"/>
            <w:gridSpan w:val="4"/>
            <w:tcBorders>
              <w:bottom w:val="single" w:sz="4" w:space="0" w:color="auto"/>
            </w:tcBorders>
            <w:vAlign w:val="bottom"/>
          </w:tcPr>
          <w:p w14:paraId="3FFF5743" w14:textId="22579FC4" w:rsidR="00650259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8" w:name="Texte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</w:p>
        </w:tc>
      </w:tr>
      <w:tr w:rsidR="00382E1F" w:rsidRPr="00EE64E5" w14:paraId="0747B9CC" w14:textId="77777777" w:rsidTr="0086353C">
        <w:tc>
          <w:tcPr>
            <w:tcW w:w="1333" w:type="pct"/>
            <w:gridSpan w:val="2"/>
            <w:vAlign w:val="bottom"/>
          </w:tcPr>
          <w:p w14:paraId="2FF4E112" w14:textId="6995E7D1" w:rsidR="00B341BD" w:rsidRPr="00EE64E5" w:rsidRDefault="00B341BD" w:rsidP="00B341BD">
            <w:pPr>
              <w:pStyle w:val="Retraitnormal"/>
              <w:ind w:left="34"/>
              <w:rPr>
                <w:sz w:val="24"/>
                <w:szCs w:val="24"/>
              </w:rPr>
            </w:pPr>
            <w:proofErr w:type="spellStart"/>
            <w:r w:rsidRPr="00EE64E5">
              <w:rPr>
                <w:sz w:val="24"/>
                <w:szCs w:val="24"/>
              </w:rPr>
              <w:t>Micropucé</w:t>
            </w:r>
            <w:proofErr w:type="spellEnd"/>
          </w:p>
        </w:tc>
        <w:tc>
          <w:tcPr>
            <w:tcW w:w="9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6B4C13" w14:textId="2489F72E" w:rsidR="00B341BD" w:rsidRPr="00EE64E5" w:rsidRDefault="00696AEA" w:rsidP="00820265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bidi="fr-FR"/>
                </w:rPr>
                <w:id w:val="-192108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bidi="fr-FR"/>
                  </w:rPr>
                  <w:t>☐</w:t>
                </w:r>
              </w:sdtContent>
            </w:sdt>
            <w:r w:rsidR="00382E1F">
              <w:rPr>
                <w:sz w:val="24"/>
                <w:szCs w:val="24"/>
                <w:lang w:bidi="fr-FR"/>
              </w:rPr>
              <w:t>O</w:t>
            </w:r>
            <w:r w:rsidR="00B341BD" w:rsidRPr="00EE64E5">
              <w:rPr>
                <w:sz w:val="24"/>
                <w:szCs w:val="24"/>
                <w:lang w:bidi="fr-FR"/>
              </w:rPr>
              <w:t>ui</w:t>
            </w:r>
            <w:r w:rsidR="004D2504">
              <w:rPr>
                <w:sz w:val="24"/>
                <w:szCs w:val="24"/>
                <w:lang w:bidi="fr-FR"/>
              </w:rPr>
              <w:t xml:space="preserve"> </w:t>
            </w:r>
            <w:r w:rsidR="00B341BD" w:rsidRPr="00EE64E5">
              <w:rPr>
                <w:sz w:val="24"/>
                <w:szCs w:val="24"/>
                <w:lang w:bidi="fr-FR"/>
              </w:rPr>
              <w:t xml:space="preserve"> </w:t>
            </w:r>
          </w:p>
        </w:tc>
        <w:tc>
          <w:tcPr>
            <w:tcW w:w="1649" w:type="pct"/>
            <w:gridSpan w:val="2"/>
            <w:tcBorders>
              <w:top w:val="single" w:sz="4" w:space="0" w:color="auto"/>
            </w:tcBorders>
            <w:vAlign w:val="bottom"/>
          </w:tcPr>
          <w:p w14:paraId="0F525B42" w14:textId="28BEBD1A" w:rsidR="00B341BD" w:rsidRPr="00EE64E5" w:rsidRDefault="00EE64E5" w:rsidP="00820265">
            <w:pPr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  <w:lang w:bidi="fr-FR"/>
              </w:rPr>
              <w:t>Numéro</w:t>
            </w:r>
            <w:r w:rsidR="004D2504">
              <w:rPr>
                <w:sz w:val="24"/>
                <w:szCs w:val="24"/>
                <w:lang w:bidi="fr-FR"/>
              </w:rPr>
              <w:t xml:space="preserve"> : </w:t>
            </w:r>
            <w:r w:rsidR="00696AEA">
              <w:rPr>
                <w:sz w:val="24"/>
                <w:szCs w:val="24"/>
                <w:lang w:bidi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9" w:name="Texte10"/>
            <w:r w:rsidR="00696AEA">
              <w:rPr>
                <w:sz w:val="24"/>
                <w:szCs w:val="24"/>
                <w:lang w:bidi="fr-FR"/>
              </w:rPr>
              <w:instrText xml:space="preserve"> FORMTEXT </w:instrText>
            </w:r>
            <w:r w:rsidR="00696AEA">
              <w:rPr>
                <w:sz w:val="24"/>
                <w:szCs w:val="24"/>
                <w:lang w:bidi="fr-FR"/>
              </w:rPr>
            </w:r>
            <w:r w:rsidR="00696AEA">
              <w:rPr>
                <w:sz w:val="24"/>
                <w:szCs w:val="24"/>
                <w:lang w:bidi="fr-FR"/>
              </w:rPr>
              <w:fldChar w:fldCharType="separate"/>
            </w:r>
            <w:r w:rsidR="00696AEA">
              <w:rPr>
                <w:noProof/>
                <w:sz w:val="24"/>
                <w:szCs w:val="24"/>
                <w:lang w:bidi="fr-FR"/>
              </w:rPr>
              <w:t> </w:t>
            </w:r>
            <w:r w:rsidR="00696AEA">
              <w:rPr>
                <w:noProof/>
                <w:sz w:val="24"/>
                <w:szCs w:val="24"/>
                <w:lang w:bidi="fr-FR"/>
              </w:rPr>
              <w:t> </w:t>
            </w:r>
            <w:r w:rsidR="00696AEA">
              <w:rPr>
                <w:noProof/>
                <w:sz w:val="24"/>
                <w:szCs w:val="24"/>
                <w:lang w:bidi="fr-FR"/>
              </w:rPr>
              <w:t> </w:t>
            </w:r>
            <w:r w:rsidR="00696AEA">
              <w:rPr>
                <w:noProof/>
                <w:sz w:val="24"/>
                <w:szCs w:val="24"/>
                <w:lang w:bidi="fr-FR"/>
              </w:rPr>
              <w:t> </w:t>
            </w:r>
            <w:r w:rsidR="00696AEA">
              <w:rPr>
                <w:noProof/>
                <w:sz w:val="24"/>
                <w:szCs w:val="24"/>
                <w:lang w:bidi="fr-FR"/>
              </w:rPr>
              <w:t> </w:t>
            </w:r>
            <w:r w:rsidR="00696AEA">
              <w:rPr>
                <w:sz w:val="24"/>
                <w:szCs w:val="24"/>
                <w:lang w:bidi="fr-FR"/>
              </w:rPr>
              <w:fldChar w:fldCharType="end"/>
            </w:r>
            <w:bookmarkEnd w:id="9"/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83AB19" w14:textId="6AE3B8F7" w:rsidR="00B341BD" w:rsidRPr="00EE64E5" w:rsidRDefault="00696AEA" w:rsidP="00820265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bidi="fr-FR"/>
                </w:rPr>
                <w:id w:val="-18158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bidi="fr-FR"/>
                  </w:rPr>
                  <w:t>☐</w:t>
                </w:r>
              </w:sdtContent>
            </w:sdt>
            <w:r w:rsidR="00B341BD" w:rsidRPr="00EE64E5">
              <w:rPr>
                <w:sz w:val="24"/>
                <w:szCs w:val="24"/>
                <w:lang w:bidi="fr-FR"/>
              </w:rPr>
              <w:t>Non</w:t>
            </w:r>
            <w:r w:rsidR="004D2504">
              <w:rPr>
                <w:sz w:val="24"/>
                <w:szCs w:val="24"/>
                <w:lang w:bidi="fr-FR"/>
              </w:rPr>
              <w:t xml:space="preserve"> </w:t>
            </w:r>
          </w:p>
        </w:tc>
      </w:tr>
      <w:tr w:rsidR="00650259" w:rsidRPr="00EE64E5" w14:paraId="2E511CFA" w14:textId="77777777" w:rsidTr="00382E1F">
        <w:tc>
          <w:tcPr>
            <w:tcW w:w="1333" w:type="pct"/>
            <w:gridSpan w:val="2"/>
            <w:vAlign w:val="bottom"/>
          </w:tcPr>
          <w:p w14:paraId="044075E5" w14:textId="7874B3C7" w:rsidR="00650259" w:rsidRPr="00EE64E5" w:rsidRDefault="00B341BD" w:rsidP="00B341BD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Race</w:t>
            </w:r>
          </w:p>
        </w:tc>
        <w:tc>
          <w:tcPr>
            <w:tcW w:w="36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F7890A" w14:textId="0460BA6E" w:rsidR="00650259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0" w:name="Texte1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0"/>
          </w:p>
        </w:tc>
      </w:tr>
      <w:tr w:rsidR="00650259" w:rsidRPr="00EE64E5" w14:paraId="0F40BF5E" w14:textId="77777777" w:rsidTr="00382E1F">
        <w:tc>
          <w:tcPr>
            <w:tcW w:w="1333" w:type="pct"/>
            <w:gridSpan w:val="2"/>
            <w:vAlign w:val="bottom"/>
          </w:tcPr>
          <w:p w14:paraId="410B9F40" w14:textId="5E12F062" w:rsidR="00650259" w:rsidRPr="00EE64E5" w:rsidRDefault="00B341BD" w:rsidP="00B341BD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Signe distinctif</w:t>
            </w:r>
          </w:p>
        </w:tc>
        <w:tc>
          <w:tcPr>
            <w:tcW w:w="3667" w:type="pct"/>
            <w:gridSpan w:val="4"/>
            <w:tcBorders>
              <w:bottom w:val="single" w:sz="4" w:space="0" w:color="auto"/>
            </w:tcBorders>
            <w:vAlign w:val="bottom"/>
          </w:tcPr>
          <w:p w14:paraId="75E9391B" w14:textId="53AA839E" w:rsidR="00650259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B341BD" w:rsidRPr="00EE64E5" w14:paraId="48AF7D81" w14:textId="77777777" w:rsidTr="00382E1F">
        <w:tc>
          <w:tcPr>
            <w:tcW w:w="1333" w:type="pct"/>
            <w:gridSpan w:val="2"/>
            <w:vAlign w:val="bottom"/>
          </w:tcPr>
          <w:p w14:paraId="43467193" w14:textId="1587BD62" w:rsidR="00B341BD" w:rsidRPr="00EE64E5" w:rsidRDefault="00B341BD" w:rsidP="00B341BD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Année de naissance</w:t>
            </w:r>
          </w:p>
        </w:tc>
        <w:tc>
          <w:tcPr>
            <w:tcW w:w="3667" w:type="pct"/>
            <w:gridSpan w:val="4"/>
            <w:tcBorders>
              <w:bottom w:val="single" w:sz="4" w:space="0" w:color="auto"/>
            </w:tcBorders>
            <w:vAlign w:val="bottom"/>
          </w:tcPr>
          <w:p w14:paraId="007FFA3C" w14:textId="4F881ED6" w:rsidR="00B341BD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50259" w:rsidRPr="00EE64E5" w14:paraId="186BDE17" w14:textId="77777777" w:rsidTr="00382E1F">
        <w:tc>
          <w:tcPr>
            <w:tcW w:w="1333" w:type="pct"/>
            <w:gridSpan w:val="2"/>
            <w:vAlign w:val="bottom"/>
          </w:tcPr>
          <w:p w14:paraId="41FA24AF" w14:textId="3A004A2D" w:rsidR="00650259" w:rsidRPr="00EE64E5" w:rsidRDefault="00E74EF4" w:rsidP="00E74EF4">
            <w:pPr>
              <w:spacing w:before="120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Sexe</w:t>
            </w:r>
          </w:p>
        </w:tc>
        <w:tc>
          <w:tcPr>
            <w:tcW w:w="36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5E1582" w14:textId="5E6670A4" w:rsidR="00650259" w:rsidRPr="00EE64E5" w:rsidRDefault="00696AEA" w:rsidP="00F52451">
            <w:pPr>
              <w:rPr>
                <w:sz w:val="24"/>
                <w:szCs w:val="24"/>
              </w:rPr>
            </w:pPr>
            <w:sdt>
              <w:sdtPr>
                <w:rPr>
                  <w:lang w:bidi="fr-FR"/>
                </w:rPr>
                <w:id w:val="-318957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E74EF4" w:rsidRPr="00EE64E5">
              <w:rPr>
                <w:sz w:val="24"/>
                <w:szCs w:val="24"/>
                <w:lang w:bidi="fr-FR"/>
              </w:rPr>
              <w:t xml:space="preserve"> </w:t>
            </w:r>
            <w:r w:rsidR="00382E1F">
              <w:rPr>
                <w:sz w:val="24"/>
                <w:szCs w:val="24"/>
                <w:lang w:bidi="fr-FR"/>
              </w:rPr>
              <w:t>M</w:t>
            </w:r>
            <w:r w:rsidR="00E74EF4" w:rsidRPr="00EE64E5">
              <w:rPr>
                <w:sz w:val="24"/>
                <w:szCs w:val="24"/>
                <w:lang w:bidi="fr-FR"/>
              </w:rPr>
              <w:t xml:space="preserve">âle        </w:t>
            </w:r>
            <w:sdt>
              <w:sdtPr>
                <w:rPr>
                  <w:sz w:val="24"/>
                  <w:szCs w:val="24"/>
                  <w:lang w:bidi="fr-FR"/>
                </w:rPr>
                <w:id w:val="444277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bidi="fr-FR"/>
                  </w:rPr>
                  <w:t>☐</w:t>
                </w:r>
              </w:sdtContent>
            </w:sdt>
            <w:r w:rsidR="00E74EF4" w:rsidRPr="00EE64E5">
              <w:rPr>
                <w:sz w:val="24"/>
                <w:szCs w:val="24"/>
                <w:lang w:bidi="fr-FR"/>
              </w:rPr>
              <w:t xml:space="preserve"> </w:t>
            </w:r>
            <w:r w:rsidR="00382E1F">
              <w:rPr>
                <w:sz w:val="24"/>
                <w:szCs w:val="24"/>
                <w:lang w:bidi="fr-FR"/>
              </w:rPr>
              <w:t>F</w:t>
            </w:r>
            <w:r w:rsidR="00E74EF4" w:rsidRPr="00EE64E5">
              <w:rPr>
                <w:sz w:val="24"/>
                <w:szCs w:val="24"/>
                <w:lang w:bidi="fr-FR"/>
              </w:rPr>
              <w:t>emelle</w:t>
            </w:r>
          </w:p>
        </w:tc>
      </w:tr>
      <w:tr w:rsidR="00650259" w:rsidRPr="00EE64E5" w14:paraId="20434BC7" w14:textId="77777777" w:rsidTr="00382E1F">
        <w:tc>
          <w:tcPr>
            <w:tcW w:w="1333" w:type="pct"/>
            <w:gridSpan w:val="2"/>
            <w:vAlign w:val="bottom"/>
          </w:tcPr>
          <w:p w14:paraId="41040693" w14:textId="0FA474C4" w:rsidR="00650259" w:rsidRPr="00EE64E5" w:rsidRDefault="00E74EF4" w:rsidP="00E74EF4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Couleur</w:t>
            </w:r>
          </w:p>
        </w:tc>
        <w:tc>
          <w:tcPr>
            <w:tcW w:w="36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7CFEAE" w14:textId="3413DACC" w:rsidR="00650259" w:rsidRPr="00EE64E5" w:rsidRDefault="00696AEA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50259" w:rsidRPr="00EE64E5" w14:paraId="6775C5C4" w14:textId="77777777" w:rsidTr="00382E1F">
        <w:tc>
          <w:tcPr>
            <w:tcW w:w="1333" w:type="pct"/>
            <w:gridSpan w:val="2"/>
            <w:vAlign w:val="bottom"/>
          </w:tcPr>
          <w:p w14:paraId="50BEE0B7" w14:textId="46128BBB" w:rsidR="00650259" w:rsidRPr="00EE64E5" w:rsidRDefault="00E74EF4" w:rsidP="00E74EF4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Stérilisé</w:t>
            </w:r>
          </w:p>
        </w:tc>
        <w:tc>
          <w:tcPr>
            <w:tcW w:w="36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BFBB00" w14:textId="30BB55E3" w:rsidR="00650259" w:rsidRPr="00EE64E5" w:rsidRDefault="00696AEA" w:rsidP="007F7B5D">
            <w:pPr>
              <w:spacing w:before="120"/>
              <w:rPr>
                <w:sz w:val="24"/>
                <w:szCs w:val="24"/>
                <w:lang w:bidi="fr-FR"/>
              </w:rPr>
            </w:pPr>
            <w:sdt>
              <w:sdtPr>
                <w:rPr>
                  <w:lang w:bidi="fr-FR"/>
                </w:rPr>
                <w:id w:val="1410505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E74EF4" w:rsidRPr="00EE64E5">
              <w:rPr>
                <w:sz w:val="24"/>
                <w:szCs w:val="24"/>
                <w:lang w:bidi="fr-FR"/>
              </w:rPr>
              <w:t xml:space="preserve">  </w:t>
            </w:r>
            <w:r w:rsidR="00382E1F">
              <w:rPr>
                <w:sz w:val="24"/>
                <w:szCs w:val="24"/>
                <w:lang w:bidi="fr-FR"/>
              </w:rPr>
              <w:t>O</w:t>
            </w:r>
            <w:r w:rsidR="00E74EF4" w:rsidRPr="00EE64E5">
              <w:rPr>
                <w:sz w:val="24"/>
                <w:szCs w:val="24"/>
                <w:lang w:bidi="fr-FR"/>
              </w:rPr>
              <w:t xml:space="preserve">ui      </w:t>
            </w:r>
            <w:sdt>
              <w:sdtPr>
                <w:rPr>
                  <w:lang w:bidi="fr-FR"/>
                </w:rPr>
                <w:id w:val="-150466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E74EF4" w:rsidRPr="00EE64E5">
              <w:rPr>
                <w:sz w:val="24"/>
                <w:szCs w:val="24"/>
                <w:lang w:bidi="fr-FR"/>
              </w:rPr>
              <w:t xml:space="preserve">  </w:t>
            </w:r>
            <w:r w:rsidR="00382E1F">
              <w:rPr>
                <w:sz w:val="24"/>
                <w:szCs w:val="24"/>
                <w:lang w:bidi="fr-FR"/>
              </w:rPr>
              <w:t>N</w:t>
            </w:r>
            <w:r w:rsidR="00E74EF4" w:rsidRPr="00EE64E5">
              <w:rPr>
                <w:sz w:val="24"/>
                <w:szCs w:val="24"/>
                <w:lang w:bidi="fr-FR"/>
              </w:rPr>
              <w:t>on</w:t>
            </w:r>
          </w:p>
        </w:tc>
      </w:tr>
      <w:tr w:rsidR="00A052C3" w:rsidRPr="00EE64E5" w14:paraId="7511CFC9" w14:textId="77777777" w:rsidTr="0086353C">
        <w:tc>
          <w:tcPr>
            <w:tcW w:w="1333" w:type="pct"/>
            <w:gridSpan w:val="2"/>
            <w:vAlign w:val="bottom"/>
          </w:tcPr>
          <w:p w14:paraId="5C9337BB" w14:textId="77777777" w:rsidR="00E74EF4" w:rsidRPr="00EE64E5" w:rsidRDefault="00E74EF4" w:rsidP="004B46D4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L’animal a-t-il été vacciné contre la rage</w:t>
            </w:r>
          </w:p>
        </w:tc>
        <w:tc>
          <w:tcPr>
            <w:tcW w:w="36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CDED35" w14:textId="3BF0A5F0" w:rsidR="00E74EF4" w:rsidRPr="00EE64E5" w:rsidRDefault="00696AEA" w:rsidP="004B46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lang w:bidi="fr-FR"/>
                </w:rPr>
                <w:id w:val="-156223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E74EF4" w:rsidRPr="00EE64E5">
              <w:rPr>
                <w:sz w:val="24"/>
                <w:szCs w:val="24"/>
                <w:lang w:bidi="fr-FR"/>
              </w:rPr>
              <w:t xml:space="preserve">  </w:t>
            </w:r>
            <w:r w:rsidR="00382E1F">
              <w:rPr>
                <w:sz w:val="24"/>
                <w:szCs w:val="24"/>
                <w:lang w:bidi="fr-FR"/>
              </w:rPr>
              <w:t>O</w:t>
            </w:r>
            <w:r w:rsidR="00E74EF4" w:rsidRPr="00EE64E5">
              <w:rPr>
                <w:sz w:val="24"/>
                <w:szCs w:val="24"/>
                <w:lang w:bidi="fr-FR"/>
              </w:rPr>
              <w:t xml:space="preserve">ui      </w:t>
            </w:r>
            <w:sdt>
              <w:sdtPr>
                <w:rPr>
                  <w:lang w:bidi="fr-FR"/>
                </w:rPr>
                <w:id w:val="-103681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E74EF4" w:rsidRPr="00EE64E5">
              <w:rPr>
                <w:sz w:val="24"/>
                <w:szCs w:val="24"/>
                <w:lang w:bidi="fr-FR"/>
              </w:rPr>
              <w:t xml:space="preserve">  </w:t>
            </w:r>
            <w:r w:rsidR="00382E1F">
              <w:rPr>
                <w:sz w:val="24"/>
                <w:szCs w:val="24"/>
                <w:lang w:bidi="fr-FR"/>
              </w:rPr>
              <w:t>N</w:t>
            </w:r>
            <w:r w:rsidR="00E74EF4" w:rsidRPr="00EE64E5">
              <w:rPr>
                <w:sz w:val="24"/>
                <w:szCs w:val="24"/>
                <w:lang w:bidi="fr-FR"/>
              </w:rPr>
              <w:t>on</w:t>
            </w:r>
          </w:p>
        </w:tc>
      </w:tr>
      <w:tr w:rsidR="00E74EF4" w:rsidRPr="00EE64E5" w14:paraId="25A61109" w14:textId="77777777" w:rsidTr="0086353C">
        <w:tc>
          <w:tcPr>
            <w:tcW w:w="1333" w:type="pct"/>
            <w:gridSpan w:val="2"/>
            <w:vAlign w:val="bottom"/>
          </w:tcPr>
          <w:p w14:paraId="2C30D715" w14:textId="75E1DA8D" w:rsidR="00E74EF4" w:rsidRPr="00EE64E5" w:rsidRDefault="00E74EF4" w:rsidP="00E74EF4">
            <w:pPr>
              <w:pStyle w:val="Retraitnormal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Poids</w:t>
            </w:r>
            <w:r w:rsidR="00382E1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E94919" w14:textId="10111400" w:rsidR="00E74EF4" w:rsidRPr="00EE64E5" w:rsidRDefault="00696AEA" w:rsidP="00696AEA">
            <w:pPr>
              <w:tabs>
                <w:tab w:val="left" w:pos="2309"/>
                <w:tab w:val="left" w:pos="3726"/>
              </w:tabs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 w:rsidR="0045541F">
              <w:rPr>
                <w:sz w:val="24"/>
                <w:szCs w:val="24"/>
              </w:rPr>
              <w:t xml:space="preserve"> </w:t>
            </w:r>
            <w:proofErr w:type="gramStart"/>
            <w:r w:rsidR="0045541F">
              <w:rPr>
                <w:sz w:val="24"/>
                <w:szCs w:val="24"/>
              </w:rPr>
              <w:t>lb</w:t>
            </w:r>
            <w:proofErr w:type="gramEnd"/>
            <w:r w:rsidR="00E74EF4" w:rsidRPr="00EE64E5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 w:rsidR="0045541F">
              <w:rPr>
                <w:sz w:val="24"/>
                <w:szCs w:val="24"/>
              </w:rPr>
              <w:t xml:space="preserve"> k</w:t>
            </w:r>
            <w:r w:rsidR="00E74EF4" w:rsidRPr="00EE64E5">
              <w:rPr>
                <w:sz w:val="24"/>
                <w:szCs w:val="24"/>
              </w:rPr>
              <w:t>ilo</w:t>
            </w:r>
          </w:p>
        </w:tc>
      </w:tr>
      <w:tr w:rsidR="0086353C" w:rsidRPr="00EE64E5" w14:paraId="3E52E9EE" w14:textId="77777777" w:rsidTr="0086353C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1F1888EA" w14:textId="0836A4EC" w:rsidR="0086353C" w:rsidRDefault="0086353C" w:rsidP="0086353C">
            <w:pPr>
              <w:spacing w:before="120"/>
              <w:ind w:left="34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Provenance du chien</w:t>
            </w:r>
            <w:r>
              <w:rPr>
                <w:sz w:val="24"/>
                <w:szCs w:val="24"/>
              </w:rPr>
              <w:t xml:space="preserve"> (Ex : animalerie, SPCA, éleveur, particulier, errant)</w:t>
            </w:r>
          </w:p>
          <w:p w14:paraId="42186E79" w14:textId="0D0E78F1" w:rsidR="0086353C" w:rsidRPr="00EE64E5" w:rsidRDefault="00696AEA" w:rsidP="0086353C">
            <w:pPr>
              <w:spacing w:before="12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A052C3" w:rsidRPr="00EE64E5" w14:paraId="77335181" w14:textId="77777777" w:rsidTr="0086353C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6F5CB6" w14:textId="3E17C706" w:rsidR="00A052C3" w:rsidRDefault="00A052C3" w:rsidP="0086353C">
            <w:pPr>
              <w:spacing w:before="120"/>
              <w:ind w:left="-20"/>
              <w:rPr>
                <w:sz w:val="24"/>
                <w:szCs w:val="24"/>
              </w:rPr>
            </w:pPr>
            <w:r w:rsidRPr="00EE64E5">
              <w:rPr>
                <w:sz w:val="24"/>
                <w:szCs w:val="24"/>
              </w:rPr>
              <w:t>S’il y a lieu, le nom de la/des municipalité(s) où le chien a déjà été enregistré ainsi que toute décision à l’égard du chien si dangereux</w:t>
            </w:r>
          </w:p>
          <w:p w14:paraId="2D5D813A" w14:textId="7F42778F" w:rsidR="00A052C3" w:rsidRPr="00EE64E5" w:rsidRDefault="00696AEA" w:rsidP="00E74EF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86353C" w:rsidRPr="00EE64E5" w14:paraId="5910BAAF" w14:textId="77777777" w:rsidTr="00440D75">
        <w:trPr>
          <w:trHeight w:val="1046"/>
        </w:trPr>
        <w:tc>
          <w:tcPr>
            <w:tcW w:w="22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CE790C" w14:textId="20DA1A5C" w:rsidR="0086353C" w:rsidRPr="00EE64E5" w:rsidRDefault="00696AEA" w:rsidP="0086353C">
            <w:pPr>
              <w:spacing w:before="120"/>
              <w:ind w:lef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1" w:name="Texte1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1021" w:type="pct"/>
            <w:tcBorders>
              <w:top w:val="single" w:sz="4" w:space="0" w:color="auto"/>
            </w:tcBorders>
            <w:vAlign w:val="bottom"/>
          </w:tcPr>
          <w:p w14:paraId="583975B8" w14:textId="257B29DA" w:rsidR="0086353C" w:rsidRPr="00EE64E5" w:rsidRDefault="0086353C" w:rsidP="0086353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0669AB" w14:textId="6AA40A5E" w:rsidR="0086353C" w:rsidRPr="00EE64E5" w:rsidRDefault="00696AEA" w:rsidP="0086353C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2" w:name="Texte1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2"/>
          </w:p>
        </w:tc>
      </w:tr>
    </w:tbl>
    <w:p w14:paraId="57EE0A37" w14:textId="51CC29BA" w:rsidR="00CE6104" w:rsidRPr="00440D75" w:rsidRDefault="00440D75" w:rsidP="00440D75">
      <w:pPr>
        <w:tabs>
          <w:tab w:val="left" w:pos="6379"/>
        </w:tabs>
        <w:spacing w:after="0"/>
        <w:rPr>
          <w:sz w:val="22"/>
          <w:szCs w:val="22"/>
        </w:rPr>
      </w:pPr>
      <w:r w:rsidRPr="00EE64E5">
        <w:rPr>
          <w:sz w:val="24"/>
          <w:szCs w:val="24"/>
        </w:rPr>
        <w:t>Signature du propriétaire du chien</w:t>
      </w:r>
      <w:r>
        <w:rPr>
          <w:sz w:val="24"/>
          <w:szCs w:val="24"/>
        </w:rPr>
        <w:tab/>
        <w:t>Date</w:t>
      </w:r>
    </w:p>
    <w:p w14:paraId="24082CEC" w14:textId="33CB9461" w:rsidR="00382E1F" w:rsidRPr="00382E1F" w:rsidRDefault="00382E1F" w:rsidP="0086353C">
      <w:pPr>
        <w:rPr>
          <w:sz w:val="12"/>
          <w:szCs w:val="16"/>
        </w:rPr>
      </w:pPr>
    </w:p>
    <w:sectPr w:rsidR="00382E1F" w:rsidRPr="00382E1F" w:rsidSect="00382E1F">
      <w:headerReference w:type="default" r:id="rId10"/>
      <w:footerReference w:type="default" r:id="rId11"/>
      <w:pgSz w:w="11906" w:h="16838" w:code="9"/>
      <w:pgMar w:top="1440" w:right="1440" w:bottom="1008" w:left="1440" w:header="720" w:footer="93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66345" w14:textId="77777777" w:rsidR="00021238" w:rsidRDefault="00021238" w:rsidP="00650259">
      <w:pPr>
        <w:spacing w:after="0" w:line="240" w:lineRule="auto"/>
      </w:pPr>
      <w:r>
        <w:separator/>
      </w:r>
    </w:p>
  </w:endnote>
  <w:endnote w:type="continuationSeparator" w:id="0">
    <w:p w14:paraId="546162A2" w14:textId="77777777" w:rsidR="00021238" w:rsidRDefault="0002123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7465AC-BE96-452F-AD35-F30AEB3EC6D6}"/>
    <w:embedBold r:id="rId2" w:fontKey="{EAC6AF2A-B8F3-4DE6-A17A-DB1718AA9F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2B17D40-A45B-4C19-85E5-4F8F6D6ECE62}"/>
    <w:embedBold r:id="rId4" w:fontKey="{FCB6D769-7081-4727-9E9E-9DCD0C5EF718}"/>
    <w:embedItalic r:id="rId5" w:fontKey="{74FFB611-4807-44FB-8DB8-ADF4ACDE783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6406861-F539-4915-B9FE-16E3E26314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4CFBAF1-726D-4B2C-B810-7FE645D853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76A53BC-9D5F-42CE-95F1-DBB0E15C78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497"/>
    </w:tblGrid>
    <w:tr w:rsidR="00382E1F" w:rsidRPr="007F7B5D" w14:paraId="30967422" w14:textId="77777777" w:rsidTr="00382E1F">
      <w:trPr>
        <w:trHeight w:val="433"/>
      </w:trPr>
      <w:tc>
        <w:tcPr>
          <w:tcW w:w="5529" w:type="dxa"/>
          <w:vAlign w:val="center"/>
        </w:tcPr>
        <w:p w14:paraId="416E7611" w14:textId="35D2DE41" w:rsidR="007F7B5D" w:rsidRPr="00F26717" w:rsidRDefault="00EE64E5" w:rsidP="00EE64E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3"/>
              <w:szCs w:val="23"/>
            </w:rPr>
          </w:pPr>
          <w:r w:rsidRPr="00F26717">
            <w:rPr>
              <w:sz w:val="23"/>
              <w:szCs w:val="23"/>
            </w:rPr>
            <w:t>Retournez le formulaire à</w:t>
          </w:r>
          <w:r w:rsidR="00F26717" w:rsidRPr="00F26717">
            <w:rPr>
              <w:sz w:val="23"/>
              <w:szCs w:val="23"/>
            </w:rPr>
            <w:t xml:space="preserve"> : </w:t>
          </w:r>
          <w:r w:rsidRPr="00F26717">
            <w:rPr>
              <w:sz w:val="23"/>
              <w:szCs w:val="23"/>
            </w:rPr>
            <w:t xml:space="preserve"> admin@ville.sthonore.qc.ca</w:t>
          </w:r>
        </w:p>
      </w:tc>
      <w:tc>
        <w:tcPr>
          <w:tcW w:w="3497" w:type="dxa"/>
          <w:vAlign w:val="center"/>
        </w:tcPr>
        <w:p w14:paraId="45B44A62" w14:textId="3290A0D9" w:rsidR="007F7B5D" w:rsidRPr="00382E1F" w:rsidRDefault="00EE64E5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24"/>
              <w:szCs w:val="24"/>
            </w:rPr>
          </w:pPr>
          <w:r w:rsidRPr="00382E1F">
            <w:rPr>
              <w:sz w:val="24"/>
              <w:szCs w:val="24"/>
            </w:rPr>
            <w:t>Pour Information :  418 673-3405</w:t>
          </w:r>
        </w:p>
      </w:tc>
    </w:tr>
  </w:tbl>
  <w:p w14:paraId="16F210B9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53F39" w14:textId="77777777" w:rsidR="00021238" w:rsidRDefault="00021238" w:rsidP="00650259">
      <w:pPr>
        <w:spacing w:after="0" w:line="240" w:lineRule="auto"/>
      </w:pPr>
      <w:r>
        <w:separator/>
      </w:r>
    </w:p>
  </w:footnote>
  <w:footnote w:type="continuationSeparator" w:id="0">
    <w:p w14:paraId="2C5DE953" w14:textId="77777777" w:rsidR="00021238" w:rsidRDefault="0002123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376"/>
      <w:gridCol w:w="6650"/>
    </w:tblGrid>
    <w:tr w:rsidR="0090596C" w14:paraId="3B26FEBA" w14:textId="77777777" w:rsidTr="00EE64E5">
      <w:trPr>
        <w:trHeight w:val="1283"/>
      </w:trPr>
      <w:tc>
        <w:tcPr>
          <w:tcW w:w="1350" w:type="dxa"/>
          <w:vAlign w:val="center"/>
        </w:tcPr>
        <w:p w14:paraId="029F5002" w14:textId="0B584A41" w:rsidR="0090596C" w:rsidRPr="00EE64E5" w:rsidRDefault="00B341BD" w:rsidP="0090596C">
          <w:pPr>
            <w:pStyle w:val="En-tte"/>
            <w:ind w:left="-108"/>
            <w:rPr>
              <w:sz w:val="32"/>
              <w:szCs w:val="32"/>
            </w:rPr>
          </w:pPr>
          <w:bookmarkStart w:id="13" w:name="_Hlk521325785"/>
          <w:r w:rsidRPr="00EE64E5">
            <w:rPr>
              <w:sz w:val="32"/>
              <w:szCs w:val="32"/>
              <w:lang w:eastAsia="fr-CA"/>
            </w:rPr>
            <w:drawing>
              <wp:anchor distT="0" distB="0" distL="114300" distR="114300" simplePos="0" relativeHeight="251661312" behindDoc="1" locked="0" layoutInCell="1" allowOverlap="1" wp14:anchorId="249BAEE3" wp14:editId="35691C9B">
                <wp:simplePos x="0" y="0"/>
                <wp:positionH relativeFrom="column">
                  <wp:posOffset>0</wp:posOffset>
                </wp:positionH>
                <wp:positionV relativeFrom="paragraph">
                  <wp:posOffset>-487680</wp:posOffset>
                </wp:positionV>
                <wp:extent cx="1363980" cy="492125"/>
                <wp:effectExtent l="0" t="0" r="7620" b="3175"/>
                <wp:wrapTight wrapText="bothSides">
                  <wp:wrapPolygon edited="0">
                    <wp:start x="0" y="0"/>
                    <wp:lineTo x="0" y="20903"/>
                    <wp:lineTo x="21419" y="20903"/>
                    <wp:lineTo x="21419" y="0"/>
                    <wp:lineTo x="0" y="0"/>
                  </wp:wrapPolygon>
                </wp:wrapTight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aint_honore¦ü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980" cy="49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E64E5">
            <w:rPr>
              <w:sz w:val="32"/>
              <w:szCs w:val="32"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6BFFAA6F" wp14:editId="17A90A23">
                <wp:simplePos x="0" y="0"/>
                <wp:positionH relativeFrom="column">
                  <wp:posOffset>0</wp:posOffset>
                </wp:positionH>
                <wp:positionV relativeFrom="paragraph">
                  <wp:posOffset>-78740</wp:posOffset>
                </wp:positionV>
                <wp:extent cx="1363980" cy="492125"/>
                <wp:effectExtent l="0" t="0" r="7620" b="3175"/>
                <wp:wrapSquare wrapText="bothSides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aint_honore¦ü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980" cy="49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34CD1838" w14:textId="2F4002DE" w:rsidR="0090596C" w:rsidRPr="0090596C" w:rsidRDefault="00B341BD" w:rsidP="00EE64E5">
          <w:pPr>
            <w:pStyle w:val="En-tte"/>
            <w:jc w:val="center"/>
          </w:pPr>
          <w:r>
            <w:t>Enregistrement des chiens</w:t>
          </w:r>
        </w:p>
      </w:tc>
    </w:tr>
    <w:bookmarkEnd w:id="13"/>
  </w:tbl>
  <w:p w14:paraId="62070301" w14:textId="1C7B33F0" w:rsidR="00650259" w:rsidRPr="0090596C" w:rsidRDefault="00650259" w:rsidP="00EE64E5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Cka5rFdo0WrtdMym1/FfyzIY5pf83f3/Dzo6Gzp/tkcLyxSN5slgtQZeNZcM4TyCazcvxRPMpMe6Xx2cJVSDIw==" w:salt="ztJWzZnCcnUb+G1rAL6uj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1BD"/>
    <w:rsid w:val="00021238"/>
    <w:rsid w:val="000456E1"/>
    <w:rsid w:val="00052382"/>
    <w:rsid w:val="0006568A"/>
    <w:rsid w:val="00076F0F"/>
    <w:rsid w:val="00084253"/>
    <w:rsid w:val="000959E6"/>
    <w:rsid w:val="000D1F49"/>
    <w:rsid w:val="000D5462"/>
    <w:rsid w:val="000E7873"/>
    <w:rsid w:val="001727CA"/>
    <w:rsid w:val="002563EF"/>
    <w:rsid w:val="002928D0"/>
    <w:rsid w:val="002C56E6"/>
    <w:rsid w:val="00361E11"/>
    <w:rsid w:val="00366578"/>
    <w:rsid w:val="00382E1F"/>
    <w:rsid w:val="003B4744"/>
    <w:rsid w:val="003F0847"/>
    <w:rsid w:val="0040090B"/>
    <w:rsid w:val="00407C8F"/>
    <w:rsid w:val="00440D75"/>
    <w:rsid w:val="0045541F"/>
    <w:rsid w:val="0046302A"/>
    <w:rsid w:val="00487D2D"/>
    <w:rsid w:val="004D2504"/>
    <w:rsid w:val="004D5D62"/>
    <w:rsid w:val="005112D0"/>
    <w:rsid w:val="00577E06"/>
    <w:rsid w:val="00590C78"/>
    <w:rsid w:val="005943E0"/>
    <w:rsid w:val="005A3BF7"/>
    <w:rsid w:val="005F2035"/>
    <w:rsid w:val="005F7990"/>
    <w:rsid w:val="0063739C"/>
    <w:rsid w:val="00650259"/>
    <w:rsid w:val="00696AEA"/>
    <w:rsid w:val="006F6197"/>
    <w:rsid w:val="007174D5"/>
    <w:rsid w:val="00731414"/>
    <w:rsid w:val="00745767"/>
    <w:rsid w:val="00770F25"/>
    <w:rsid w:val="0078432F"/>
    <w:rsid w:val="007A35A8"/>
    <w:rsid w:val="007B0A85"/>
    <w:rsid w:val="007C6A52"/>
    <w:rsid w:val="007F7B5D"/>
    <w:rsid w:val="0082043E"/>
    <w:rsid w:val="00836129"/>
    <w:rsid w:val="0086353C"/>
    <w:rsid w:val="008E203A"/>
    <w:rsid w:val="0090596C"/>
    <w:rsid w:val="0091229C"/>
    <w:rsid w:val="00940E73"/>
    <w:rsid w:val="00947365"/>
    <w:rsid w:val="009702B2"/>
    <w:rsid w:val="0098597D"/>
    <w:rsid w:val="009F619A"/>
    <w:rsid w:val="009F6DDE"/>
    <w:rsid w:val="00A052C3"/>
    <w:rsid w:val="00A370A8"/>
    <w:rsid w:val="00B341BD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16601"/>
    <w:rsid w:val="00E61C09"/>
    <w:rsid w:val="00E677FE"/>
    <w:rsid w:val="00E74EF4"/>
    <w:rsid w:val="00EB3B58"/>
    <w:rsid w:val="00EC7359"/>
    <w:rsid w:val="00EE3054"/>
    <w:rsid w:val="00EE64E5"/>
    <w:rsid w:val="00F00606"/>
    <w:rsid w:val="00F01256"/>
    <w:rsid w:val="00F26717"/>
    <w:rsid w:val="00F52451"/>
    <w:rsid w:val="00FB580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28F8A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2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in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113A6C723D4C31875F6934A3F951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0868B6-E856-4239-A5DB-CF26135EA510}"/>
      </w:docPartPr>
      <w:docPartBody>
        <w:p w:rsidR="0098279C" w:rsidRDefault="00CC0205">
          <w:pPr>
            <w:pStyle w:val="92113A6C723D4C31875F6934A3F951DB"/>
          </w:pPr>
          <w:r w:rsidRPr="0090596C">
            <w:rPr>
              <w:lang w:bidi="fr-FR"/>
            </w:rPr>
            <w:t>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458"/>
    <w:rsid w:val="00030F99"/>
    <w:rsid w:val="00040DAB"/>
    <w:rsid w:val="0011406C"/>
    <w:rsid w:val="0031533B"/>
    <w:rsid w:val="004E5458"/>
    <w:rsid w:val="00690432"/>
    <w:rsid w:val="0098279C"/>
    <w:rsid w:val="00C37252"/>
    <w:rsid w:val="00CC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2113A6C723D4C31875F6934A3F951DB">
    <w:name w:val="92113A6C723D4C31875F6934A3F951DB"/>
  </w:style>
  <w:style w:type="character" w:styleId="Textedelespacerserv">
    <w:name w:val="Placeholder Text"/>
    <w:basedOn w:val="Policepardfaut"/>
    <w:uiPriority w:val="99"/>
    <w:semiHidden/>
    <w:rsid w:val="00C3725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2020-11-26T19:19:00Z</dcterms:created>
  <dcterms:modified xsi:type="dcterms:W3CDTF">2020-11-26T19:19:00Z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